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D4334D5" w14:textId="77777777" w:rsidR="00BE5083" w:rsidRPr="00A42A6D" w:rsidRDefault="00BE5083" w:rsidP="00BE5083">
      <w:pPr>
        <w:pStyle w:val="Kop2"/>
      </w:pPr>
      <w:r w:rsidRPr="00A42A6D">
        <w:t>Artikel 1 – Definities</w:t>
      </w:r>
    </w:p>
    <w:p w14:paraId="364E9523" w14:textId="121C0B2A" w:rsidR="00BE5083" w:rsidRPr="00FA071F" w:rsidRDefault="00BE5083" w:rsidP="00BE5083">
      <w:pPr>
        <w:rPr>
          <w:rFonts w:ascii="Zed Display L Regular" w:hAnsi="Zed Display L Regular"/>
          <w:lang w:val="nl-NL"/>
        </w:rPr>
      </w:pPr>
      <w:r w:rsidRPr="00FA071F">
        <w:rPr>
          <w:rFonts w:ascii="Zed Display L Regular" w:hAnsi="Zed Display L Regular"/>
          <w:lang w:val="nl-NL"/>
        </w:rPr>
        <w:t>Opleider: Instituut voor Publieke Waarden</w:t>
      </w:r>
      <w:r w:rsidRPr="00FA071F">
        <w:rPr>
          <w:rFonts w:ascii="Zed Display L Regular" w:hAnsi="Zed Display L Regular"/>
          <w:lang w:val="nl-NL"/>
        </w:rPr>
        <w:br/>
        <w:t>Deelnemer: Een natuurlijk persoon d</w:t>
      </w:r>
      <w:r w:rsidR="0099647A" w:rsidRPr="00FA071F">
        <w:rPr>
          <w:rFonts w:ascii="Zed Display L Regular" w:hAnsi="Zed Display L Regular"/>
          <w:lang w:val="nl-NL"/>
        </w:rPr>
        <w:t>ie</w:t>
      </w:r>
      <w:r w:rsidRPr="00FA071F">
        <w:rPr>
          <w:rFonts w:ascii="Zed Display L Regular" w:hAnsi="Zed Display L Regular"/>
          <w:lang w:val="nl-NL"/>
        </w:rPr>
        <w:t xml:space="preserve"> formeel is ingeschreven en actief deelneemt aan een onderwijsprogramma om kennis en vaardigheden te verwerven</w:t>
      </w:r>
      <w:r w:rsidRPr="00FA071F">
        <w:rPr>
          <w:rFonts w:ascii="Zed Display L Regular" w:hAnsi="Zed Display L Regular"/>
          <w:lang w:val="nl-NL"/>
        </w:rPr>
        <w:br/>
        <w:t>Opleiding: iedere cursus, training, workshop of opleiding aangeboden door de opleider.</w:t>
      </w:r>
      <w:r w:rsidRPr="00FA071F">
        <w:rPr>
          <w:rFonts w:ascii="Zed Display L Regular" w:hAnsi="Zed Display L Regular"/>
          <w:lang w:val="nl-NL"/>
        </w:rPr>
        <w:br/>
        <w:t>Overeenkomst: de overeenkomst tussen opleider en deelnemer betreffende deelname aan een opleiding.</w:t>
      </w:r>
    </w:p>
    <w:p w14:paraId="7FBC3DAC" w14:textId="77777777" w:rsidR="00BE5083" w:rsidRPr="00A42A6D" w:rsidRDefault="00BE5083" w:rsidP="00BE5083">
      <w:pPr>
        <w:pStyle w:val="Kop2"/>
      </w:pPr>
      <w:r w:rsidRPr="00A42A6D">
        <w:t>Artikel 2 – Totstandkoming van de overeenkomst</w:t>
      </w:r>
    </w:p>
    <w:p w14:paraId="7396E724" w14:textId="01096755" w:rsidR="00BE5083" w:rsidRPr="00FA071F" w:rsidRDefault="00BE5083" w:rsidP="00BE5083">
      <w:pPr>
        <w:rPr>
          <w:rFonts w:ascii="Zed Display L Regular" w:hAnsi="Zed Display L Regular"/>
          <w:lang w:val="nl-NL"/>
        </w:rPr>
      </w:pPr>
      <w:r w:rsidRPr="00FA071F">
        <w:rPr>
          <w:rFonts w:ascii="Zed Display L Regular" w:hAnsi="Zed Display L Regular"/>
          <w:lang w:val="nl-NL"/>
        </w:rPr>
        <w:t>1. De overeenkomst komt tot stand zodra de deelnemer zich heeft ingeschreven e</w:t>
      </w:r>
      <w:r w:rsidR="00687046" w:rsidRPr="00FA071F">
        <w:rPr>
          <w:rFonts w:ascii="Zed Display L Regular" w:hAnsi="Zed Display L Regular"/>
          <w:lang w:val="nl-NL"/>
        </w:rPr>
        <w:t>n</w:t>
      </w:r>
      <w:r w:rsidRPr="00FA071F">
        <w:rPr>
          <w:rFonts w:ascii="Zed Display L Regular" w:hAnsi="Zed Display L Regular"/>
          <w:lang w:val="nl-NL"/>
        </w:rPr>
        <w:t xml:space="preserve"> de opleider de inschrijving heeft bevestigd.</w:t>
      </w:r>
      <w:r w:rsidRPr="00FA071F">
        <w:rPr>
          <w:rFonts w:ascii="Zed Display L Regular" w:hAnsi="Zed Display L Regular"/>
          <w:lang w:val="nl-NL"/>
        </w:rPr>
        <w:br/>
        <w:t>2. Door inschrijving verklaart de deelnemer kennis te hebben genomen van deze algemene voorwaarden en hiermee akkoord te gaan.</w:t>
      </w:r>
    </w:p>
    <w:p w14:paraId="7F2E536D" w14:textId="77777777" w:rsidR="00BE5083" w:rsidRPr="00242ADE" w:rsidRDefault="00BE5083" w:rsidP="00BE5083">
      <w:pPr>
        <w:pStyle w:val="Kop2"/>
      </w:pPr>
      <w:r w:rsidRPr="00242ADE">
        <w:t>Artikel 3 – Wettelijke bedenktijd</w:t>
      </w:r>
    </w:p>
    <w:p w14:paraId="0EA204B9" w14:textId="30FFF2EE" w:rsidR="00242ADE" w:rsidRPr="00FA071F" w:rsidRDefault="00242ADE" w:rsidP="00242ADE">
      <w:pPr>
        <w:rPr>
          <w:rFonts w:ascii="Zed Display L Regular" w:hAnsi="Zed Display L Regular"/>
          <w:lang w:val="nl-NL"/>
        </w:rPr>
      </w:pPr>
      <w:r w:rsidRPr="00FA071F">
        <w:rPr>
          <w:rFonts w:ascii="Zed Display L Regular" w:hAnsi="Zed Display L Regular"/>
          <w:lang w:val="nl-NL"/>
        </w:rPr>
        <w:t xml:space="preserve">1. </w:t>
      </w:r>
      <w:proofErr w:type="gramStart"/>
      <w:r w:rsidRPr="00FA071F">
        <w:rPr>
          <w:rFonts w:ascii="Zed Display L Regular" w:hAnsi="Zed Display L Regular"/>
          <w:lang w:val="nl-NL"/>
        </w:rPr>
        <w:t>Indien</w:t>
      </w:r>
      <w:proofErr w:type="gramEnd"/>
      <w:r w:rsidRPr="00FA071F">
        <w:rPr>
          <w:rFonts w:ascii="Zed Display L Regular" w:hAnsi="Zed Display L Regular"/>
          <w:lang w:val="nl-NL"/>
        </w:rPr>
        <w:t xml:space="preserve"> de overeenkomst op afstand wordt gesloten, bijvoorbeeld via de website, per e-mail of telefonisch, heeft een consument het recht om de overeenkomst binnen 14 dagen na het sluiten van de overeenkomst zonder opgave van redenen te ontbinden.</w:t>
      </w:r>
      <w:r w:rsidRPr="00FA071F">
        <w:rPr>
          <w:rFonts w:ascii="Zed Display L Regular" w:hAnsi="Zed Display L Regular"/>
          <w:lang w:val="nl-NL"/>
        </w:rPr>
        <w:br/>
        <w:t xml:space="preserve">2. </w:t>
      </w:r>
      <w:proofErr w:type="gramStart"/>
      <w:r w:rsidRPr="00FA071F">
        <w:rPr>
          <w:rFonts w:ascii="Zed Display L Regular" w:hAnsi="Zed Display L Regular"/>
          <w:lang w:val="nl-NL"/>
        </w:rPr>
        <w:t>Indien</w:t>
      </w:r>
      <w:proofErr w:type="gramEnd"/>
      <w:r w:rsidRPr="00FA071F">
        <w:rPr>
          <w:rFonts w:ascii="Zed Display L Regular" w:hAnsi="Zed Display L Regular"/>
          <w:lang w:val="nl-NL"/>
        </w:rPr>
        <w:t xml:space="preserve"> de deelnemer uitdrukkelijk verzoekt om met de uitvoering van de overeenkomst te beginnen tijdens de bedenktijd, kan bij ontbinding een evenredige vergoeding verschuldigd zijn voor het gedeelte van de opleiding dat tot het moment van ontbinding is uitgevoerd.</w:t>
      </w:r>
      <w:r w:rsidRPr="00FA071F">
        <w:rPr>
          <w:rFonts w:ascii="Zed Display L Regular" w:hAnsi="Zed Display L Regular"/>
          <w:lang w:val="nl-NL"/>
        </w:rPr>
        <w:br/>
        <w:t xml:space="preserve">3. Het herroepingsrecht vervalt </w:t>
      </w:r>
      <w:proofErr w:type="gramStart"/>
      <w:r w:rsidRPr="00FA071F">
        <w:rPr>
          <w:rFonts w:ascii="Zed Display L Regular" w:hAnsi="Zed Display L Regular"/>
          <w:lang w:val="nl-NL"/>
        </w:rPr>
        <w:t>indien</w:t>
      </w:r>
      <w:proofErr w:type="gramEnd"/>
      <w:r w:rsidRPr="00FA071F">
        <w:rPr>
          <w:rFonts w:ascii="Zed Display L Regular" w:hAnsi="Zed Display L Regular"/>
          <w:lang w:val="nl-NL"/>
        </w:rPr>
        <w:t xml:space="preserve"> de opleiding volledig is uitgevoerd binnen de bedenktijd en de deelnemer vooraf uitdrukkelijk heeft ingestemd met het volledig uitvoeren van de overeenkomst binnen de bedenktijd en heeft erkend dat het herroepingsrecht daarmee vervalt.</w:t>
      </w:r>
    </w:p>
    <w:p w14:paraId="47BEFCC2" w14:textId="77777777" w:rsidR="00BE5083" w:rsidRPr="00A42A6D" w:rsidRDefault="00BE5083" w:rsidP="00BE5083">
      <w:pPr>
        <w:pStyle w:val="Kop2"/>
      </w:pPr>
      <w:r w:rsidRPr="00A42A6D">
        <w:t>Artikel 4 – Betaling</w:t>
      </w:r>
    </w:p>
    <w:p w14:paraId="04F37F4A" w14:textId="6ACDCB60" w:rsidR="00BE5083" w:rsidRPr="00A42A6D" w:rsidRDefault="00BE5083" w:rsidP="00BE5083">
      <w:pPr>
        <w:rPr>
          <w:lang w:val="nl-NL"/>
        </w:rPr>
      </w:pPr>
      <w:r w:rsidRPr="00A42A6D">
        <w:rPr>
          <w:lang w:val="nl-NL"/>
        </w:rPr>
        <w:t xml:space="preserve">1. Het cursusgeld </w:t>
      </w:r>
      <w:r>
        <w:rPr>
          <w:lang w:val="nl-NL"/>
        </w:rPr>
        <w:t xml:space="preserve">wordt achteraf gefactureerd na de laatste sessie van de opleiding. </w:t>
      </w:r>
      <w:r w:rsidRPr="00A42A6D">
        <w:rPr>
          <w:lang w:val="nl-NL"/>
        </w:rPr>
        <w:br/>
        <w:t>2. Bij niet-tijdige betaling behoudt de opleider zich het recht voor deelname op te schorten.</w:t>
      </w:r>
    </w:p>
    <w:p w14:paraId="0C66E113" w14:textId="77777777" w:rsidR="00BE5083" w:rsidRPr="00A42A6D" w:rsidRDefault="00BE5083" w:rsidP="00BE5083">
      <w:pPr>
        <w:pStyle w:val="Kop2"/>
      </w:pPr>
      <w:r w:rsidRPr="00A42A6D">
        <w:t>Artikel 5 – Annulering door de deelnemer</w:t>
      </w:r>
    </w:p>
    <w:p w14:paraId="2AAA8043" w14:textId="5C843C6A" w:rsidR="00242ADE" w:rsidRPr="00104454" w:rsidRDefault="00BE5083" w:rsidP="00FB01CD">
      <w:pPr>
        <w:rPr>
          <w:rFonts w:ascii="Zed Display L Regular" w:hAnsi="Zed Display L Regular"/>
        </w:rPr>
      </w:pPr>
      <w:r w:rsidRPr="00104454">
        <w:rPr>
          <w:rFonts w:ascii="Zed Display L Regular" w:hAnsi="Zed Display L Regular"/>
          <w:lang w:val="nl-NL"/>
        </w:rPr>
        <w:t>1. Annulering dient schriftelijk of per e-mail plaats te vinden</w:t>
      </w:r>
      <w:r w:rsidR="00E7702E" w:rsidRPr="00104454">
        <w:rPr>
          <w:rFonts w:ascii="Zed Display L Regular" w:hAnsi="Zed Display L Regular"/>
          <w:lang w:val="nl-NL"/>
        </w:rPr>
        <w:t xml:space="preserve"> voorafgaand aan de opleiding</w:t>
      </w:r>
      <w:r w:rsidRPr="00104454">
        <w:rPr>
          <w:rFonts w:ascii="Zed Display L Regular" w:hAnsi="Zed Display L Regular"/>
          <w:lang w:val="nl-NL"/>
        </w:rPr>
        <w:t>.</w:t>
      </w:r>
      <w:r w:rsidRPr="00104454">
        <w:rPr>
          <w:rFonts w:ascii="Zed Display L Regular" w:hAnsi="Zed Display L Regular"/>
          <w:lang w:val="nl-NL"/>
        </w:rPr>
        <w:br/>
        <w:t>2. De datum van ontvangst door de opleider geldt als annuleringsdatum.</w:t>
      </w:r>
      <w:r w:rsidRPr="00104454">
        <w:rPr>
          <w:rFonts w:ascii="Zed Display L Regular" w:hAnsi="Zed Display L Regular"/>
          <w:lang w:val="nl-NL"/>
        </w:rPr>
        <w:br/>
        <w:t xml:space="preserve">3. Omdat voor iedere deelnemer een opleidingsplaats wordt gereserveerd en </w:t>
      </w:r>
      <w:r w:rsidRPr="00104454">
        <w:rPr>
          <w:rFonts w:ascii="Zed Display L Regular" w:hAnsi="Zed Display L Regular"/>
          <w:lang w:val="nl-NL"/>
        </w:rPr>
        <w:lastRenderedPageBreak/>
        <w:t>voorbereidings- en organisatiekosten worden gemaakt, gelden de volgende annuleringskosten:</w:t>
      </w:r>
    </w:p>
    <w:p w14:paraId="311981C6" w14:textId="77777777" w:rsidR="00FB01CD" w:rsidRPr="00104454" w:rsidRDefault="00FB01CD" w:rsidP="00FB01CD">
      <w:pPr>
        <w:numPr>
          <w:ilvl w:val="0"/>
          <w:numId w:val="2"/>
        </w:numPr>
        <w:spacing w:after="0" w:line="240" w:lineRule="auto"/>
        <w:rPr>
          <w:rFonts w:ascii="Zed Display L Regular" w:hAnsi="Zed Display L Regular"/>
        </w:rPr>
      </w:pPr>
      <w:r w:rsidRPr="00104454">
        <w:rPr>
          <w:rFonts w:ascii="Zed Display L Regular" w:hAnsi="Zed Display L Regular"/>
        </w:rPr>
        <w:t xml:space="preserve">Tot 4 </w:t>
      </w:r>
      <w:proofErr w:type="spellStart"/>
      <w:r w:rsidRPr="00104454">
        <w:rPr>
          <w:rFonts w:ascii="Zed Display L Regular" w:hAnsi="Zed Display L Regular"/>
        </w:rPr>
        <w:t>weken</w:t>
      </w:r>
      <w:proofErr w:type="spellEnd"/>
      <w:r w:rsidRPr="00104454">
        <w:rPr>
          <w:rFonts w:ascii="Zed Display L Regular" w:hAnsi="Zed Display L Regular"/>
        </w:rPr>
        <w:t xml:space="preserve"> </w:t>
      </w:r>
      <w:proofErr w:type="spellStart"/>
      <w:r w:rsidRPr="00104454">
        <w:rPr>
          <w:rFonts w:ascii="Zed Display L Regular" w:hAnsi="Zed Display L Regular"/>
        </w:rPr>
        <w:t>voor</w:t>
      </w:r>
      <w:proofErr w:type="spellEnd"/>
      <w:r w:rsidRPr="00104454">
        <w:rPr>
          <w:rFonts w:ascii="Zed Display L Regular" w:hAnsi="Zed Display L Regular"/>
        </w:rPr>
        <w:t xml:space="preserve"> </w:t>
      </w:r>
      <w:proofErr w:type="spellStart"/>
      <w:r w:rsidRPr="00104454">
        <w:rPr>
          <w:rFonts w:ascii="Zed Display L Regular" w:hAnsi="Zed Display L Regular"/>
        </w:rPr>
        <w:t>aanvang</w:t>
      </w:r>
      <w:proofErr w:type="spellEnd"/>
      <w:r w:rsidRPr="00104454">
        <w:rPr>
          <w:rFonts w:ascii="Zed Display L Regular" w:hAnsi="Zed Display L Regular"/>
        </w:rPr>
        <w:t>: </w:t>
      </w:r>
      <w:proofErr w:type="spellStart"/>
      <w:r w:rsidRPr="00104454">
        <w:rPr>
          <w:rFonts w:ascii="Zed Display L Regular" w:hAnsi="Zed Display L Regular"/>
        </w:rPr>
        <w:t>kosteloos</w:t>
      </w:r>
      <w:proofErr w:type="spellEnd"/>
      <w:r w:rsidRPr="00104454">
        <w:rPr>
          <w:rFonts w:ascii="Zed Display L Regular" w:hAnsi="Zed Display L Regular"/>
        </w:rPr>
        <w:t xml:space="preserve"> </w:t>
      </w:r>
      <w:proofErr w:type="spellStart"/>
      <w:r w:rsidRPr="00104454">
        <w:rPr>
          <w:rFonts w:ascii="Zed Display L Regular" w:hAnsi="Zed Display L Regular"/>
        </w:rPr>
        <w:t>annuleren</w:t>
      </w:r>
      <w:proofErr w:type="spellEnd"/>
      <w:r w:rsidRPr="00104454">
        <w:rPr>
          <w:rFonts w:ascii="Zed Display L Regular" w:hAnsi="Zed Display L Regular"/>
        </w:rPr>
        <w:t>.</w:t>
      </w:r>
    </w:p>
    <w:p w14:paraId="3A94670A" w14:textId="77777777" w:rsidR="00FB01CD" w:rsidRPr="00104454" w:rsidRDefault="00FB01CD" w:rsidP="00FB01CD">
      <w:pPr>
        <w:numPr>
          <w:ilvl w:val="0"/>
          <w:numId w:val="2"/>
        </w:numPr>
        <w:spacing w:after="0" w:line="240" w:lineRule="auto"/>
        <w:rPr>
          <w:rFonts w:ascii="Zed Display L Regular" w:hAnsi="Zed Display L Regular"/>
        </w:rPr>
      </w:pPr>
      <w:proofErr w:type="spellStart"/>
      <w:r w:rsidRPr="00104454">
        <w:rPr>
          <w:rFonts w:ascii="Zed Display L Regular" w:hAnsi="Zed Display L Regular"/>
        </w:rPr>
        <w:t>Tussen</w:t>
      </w:r>
      <w:proofErr w:type="spellEnd"/>
      <w:r w:rsidRPr="00104454">
        <w:rPr>
          <w:rFonts w:ascii="Zed Display L Regular" w:hAnsi="Zed Display L Regular"/>
        </w:rPr>
        <w:t xml:space="preserve"> 4 </w:t>
      </w:r>
      <w:proofErr w:type="spellStart"/>
      <w:r w:rsidRPr="00104454">
        <w:rPr>
          <w:rFonts w:ascii="Zed Display L Regular" w:hAnsi="Zed Display L Regular"/>
        </w:rPr>
        <w:t>en</w:t>
      </w:r>
      <w:proofErr w:type="spellEnd"/>
      <w:r w:rsidRPr="00104454">
        <w:rPr>
          <w:rFonts w:ascii="Zed Display L Regular" w:hAnsi="Zed Display L Regular"/>
        </w:rPr>
        <w:t xml:space="preserve"> 2 </w:t>
      </w:r>
      <w:proofErr w:type="spellStart"/>
      <w:r w:rsidRPr="00104454">
        <w:rPr>
          <w:rFonts w:ascii="Zed Display L Regular" w:hAnsi="Zed Display L Regular"/>
        </w:rPr>
        <w:t>weken</w:t>
      </w:r>
      <w:proofErr w:type="spellEnd"/>
      <w:r w:rsidRPr="00104454">
        <w:rPr>
          <w:rFonts w:ascii="Zed Display L Regular" w:hAnsi="Zed Display L Regular"/>
        </w:rPr>
        <w:t xml:space="preserve"> </w:t>
      </w:r>
      <w:proofErr w:type="spellStart"/>
      <w:r w:rsidRPr="00104454">
        <w:rPr>
          <w:rFonts w:ascii="Zed Display L Regular" w:hAnsi="Zed Display L Regular"/>
        </w:rPr>
        <w:t>voor</w:t>
      </w:r>
      <w:proofErr w:type="spellEnd"/>
      <w:r w:rsidRPr="00104454">
        <w:rPr>
          <w:rFonts w:ascii="Zed Display L Regular" w:hAnsi="Zed Display L Regular"/>
        </w:rPr>
        <w:t xml:space="preserve"> </w:t>
      </w:r>
      <w:proofErr w:type="spellStart"/>
      <w:r w:rsidRPr="00104454">
        <w:rPr>
          <w:rFonts w:ascii="Zed Display L Regular" w:hAnsi="Zed Display L Regular"/>
        </w:rPr>
        <w:t>aanvang</w:t>
      </w:r>
      <w:proofErr w:type="spellEnd"/>
      <w:r w:rsidRPr="00104454">
        <w:rPr>
          <w:rFonts w:ascii="Zed Display L Regular" w:hAnsi="Zed Display L Regular"/>
        </w:rPr>
        <w:t xml:space="preserve">: 50% van het </w:t>
      </w:r>
      <w:proofErr w:type="spellStart"/>
      <w:r w:rsidRPr="00104454">
        <w:rPr>
          <w:rFonts w:ascii="Zed Display L Regular" w:hAnsi="Zed Display L Regular"/>
        </w:rPr>
        <w:t>overeengekomen</w:t>
      </w:r>
      <w:proofErr w:type="spellEnd"/>
      <w:r w:rsidRPr="00104454">
        <w:rPr>
          <w:rFonts w:ascii="Zed Display L Regular" w:hAnsi="Zed Display L Regular"/>
        </w:rPr>
        <w:t xml:space="preserve"> </w:t>
      </w:r>
      <w:proofErr w:type="spellStart"/>
      <w:r w:rsidRPr="00104454">
        <w:rPr>
          <w:rFonts w:ascii="Zed Display L Regular" w:hAnsi="Zed Display L Regular"/>
        </w:rPr>
        <w:t>cursusgeld</w:t>
      </w:r>
      <w:proofErr w:type="spellEnd"/>
      <w:r w:rsidRPr="00104454">
        <w:rPr>
          <w:rFonts w:ascii="Zed Display L Regular" w:hAnsi="Zed Display L Regular"/>
        </w:rPr>
        <w:t xml:space="preserve"> is </w:t>
      </w:r>
      <w:proofErr w:type="spellStart"/>
      <w:r w:rsidRPr="00104454">
        <w:rPr>
          <w:rFonts w:ascii="Zed Display L Regular" w:hAnsi="Zed Display L Regular"/>
        </w:rPr>
        <w:t>verschuldigd</w:t>
      </w:r>
      <w:proofErr w:type="spellEnd"/>
      <w:r w:rsidRPr="00104454">
        <w:rPr>
          <w:rFonts w:ascii="Zed Display L Regular" w:hAnsi="Zed Display L Regular"/>
        </w:rPr>
        <w:t>.</w:t>
      </w:r>
    </w:p>
    <w:p w14:paraId="6A41C9DD" w14:textId="77777777" w:rsidR="00FB01CD" w:rsidRPr="00104454" w:rsidRDefault="00FB01CD" w:rsidP="00FB01CD">
      <w:pPr>
        <w:numPr>
          <w:ilvl w:val="0"/>
          <w:numId w:val="2"/>
        </w:numPr>
        <w:spacing w:after="0" w:line="240" w:lineRule="auto"/>
        <w:rPr>
          <w:rFonts w:ascii="Zed Display L Regular" w:hAnsi="Zed Display L Regular"/>
        </w:rPr>
      </w:pPr>
      <w:r w:rsidRPr="00104454">
        <w:rPr>
          <w:rFonts w:ascii="Zed Display L Regular" w:hAnsi="Zed Display L Regular"/>
        </w:rPr>
        <w:t xml:space="preserve">Binnen 2 </w:t>
      </w:r>
      <w:proofErr w:type="spellStart"/>
      <w:r w:rsidRPr="00104454">
        <w:rPr>
          <w:rFonts w:ascii="Zed Display L Regular" w:hAnsi="Zed Display L Regular"/>
        </w:rPr>
        <w:t>weken</w:t>
      </w:r>
      <w:proofErr w:type="spellEnd"/>
      <w:r w:rsidRPr="00104454">
        <w:rPr>
          <w:rFonts w:ascii="Zed Display L Regular" w:hAnsi="Zed Display L Regular"/>
        </w:rPr>
        <w:t xml:space="preserve"> </w:t>
      </w:r>
      <w:proofErr w:type="spellStart"/>
      <w:r w:rsidRPr="00104454">
        <w:rPr>
          <w:rFonts w:ascii="Zed Display L Regular" w:hAnsi="Zed Display L Regular"/>
        </w:rPr>
        <w:t>voor</w:t>
      </w:r>
      <w:proofErr w:type="spellEnd"/>
      <w:r w:rsidRPr="00104454">
        <w:rPr>
          <w:rFonts w:ascii="Zed Display L Regular" w:hAnsi="Zed Display L Regular"/>
        </w:rPr>
        <w:t xml:space="preserve"> </w:t>
      </w:r>
      <w:proofErr w:type="spellStart"/>
      <w:r w:rsidRPr="00104454">
        <w:rPr>
          <w:rFonts w:ascii="Zed Display L Regular" w:hAnsi="Zed Display L Regular"/>
        </w:rPr>
        <w:t>aanvang</w:t>
      </w:r>
      <w:proofErr w:type="spellEnd"/>
      <w:r w:rsidRPr="00104454">
        <w:rPr>
          <w:rFonts w:ascii="Zed Display L Regular" w:hAnsi="Zed Display L Regular"/>
        </w:rPr>
        <w:t xml:space="preserve">: 100% van het </w:t>
      </w:r>
      <w:proofErr w:type="spellStart"/>
      <w:r w:rsidRPr="00104454">
        <w:rPr>
          <w:rFonts w:ascii="Zed Display L Regular" w:hAnsi="Zed Display L Regular"/>
        </w:rPr>
        <w:t>overeengekomen</w:t>
      </w:r>
      <w:proofErr w:type="spellEnd"/>
      <w:r w:rsidRPr="00104454">
        <w:rPr>
          <w:rFonts w:ascii="Zed Display L Regular" w:hAnsi="Zed Display L Regular"/>
        </w:rPr>
        <w:t xml:space="preserve"> </w:t>
      </w:r>
      <w:proofErr w:type="spellStart"/>
      <w:r w:rsidRPr="00104454">
        <w:rPr>
          <w:rFonts w:ascii="Zed Display L Regular" w:hAnsi="Zed Display L Regular"/>
        </w:rPr>
        <w:t>cursusgeld</w:t>
      </w:r>
      <w:proofErr w:type="spellEnd"/>
      <w:r w:rsidRPr="00104454">
        <w:rPr>
          <w:rFonts w:ascii="Zed Display L Regular" w:hAnsi="Zed Display L Regular"/>
        </w:rPr>
        <w:t xml:space="preserve"> is </w:t>
      </w:r>
      <w:proofErr w:type="spellStart"/>
      <w:r w:rsidRPr="00104454">
        <w:rPr>
          <w:rFonts w:ascii="Zed Display L Regular" w:hAnsi="Zed Display L Regular"/>
        </w:rPr>
        <w:t>verschuldigd</w:t>
      </w:r>
      <w:proofErr w:type="spellEnd"/>
      <w:r w:rsidRPr="00104454">
        <w:rPr>
          <w:rFonts w:ascii="Zed Display L Regular" w:hAnsi="Zed Display L Regular"/>
        </w:rPr>
        <w:t>.</w:t>
      </w:r>
    </w:p>
    <w:p w14:paraId="61D5494D" w14:textId="58E5035A" w:rsidR="00BE5083" w:rsidRPr="00104454" w:rsidRDefault="00BE5083" w:rsidP="00687046">
      <w:pPr>
        <w:rPr>
          <w:rFonts w:ascii="Zed Display L Regular" w:hAnsi="Zed Display L Regular"/>
          <w:lang w:val="nl-NL"/>
        </w:rPr>
      </w:pPr>
      <w:r w:rsidRPr="00104454">
        <w:rPr>
          <w:rFonts w:ascii="Zed Display L Regular" w:hAnsi="Zed Display L Regular"/>
          <w:lang w:val="nl-NL"/>
        </w:rPr>
        <w:br/>
        <w:t>4. De deelnemer mag zich kosteloos laten vervangen door een andere deelnemer, mits dit uiterlijk 48 uur vóór aanvang schriftelijk wordt gemeld en de vervangende deelnemer voldoet aan eventuele toelatingseisen.</w:t>
      </w:r>
      <w:r w:rsidR="0099647A" w:rsidRPr="00104454">
        <w:rPr>
          <w:rFonts w:ascii="Zed Display L Regular" w:hAnsi="Zed Display L Regular"/>
          <w:lang w:val="nl-NL"/>
        </w:rPr>
        <w:t xml:space="preserve"> </w:t>
      </w:r>
      <w:r w:rsidR="0099647A" w:rsidRPr="00104454">
        <w:rPr>
          <w:rFonts w:ascii="Zed Display L Regular" w:hAnsi="Zed Display L Regular"/>
          <w:color w:val="000000"/>
        </w:rPr>
        <w:t xml:space="preserve">We </w:t>
      </w:r>
      <w:proofErr w:type="spellStart"/>
      <w:r w:rsidR="0099647A" w:rsidRPr="00104454">
        <w:rPr>
          <w:rFonts w:ascii="Zed Display L Regular" w:hAnsi="Zed Display L Regular"/>
          <w:color w:val="000000"/>
        </w:rPr>
        <w:t>betalen</w:t>
      </w:r>
      <w:proofErr w:type="spellEnd"/>
      <w:r w:rsidR="0099647A" w:rsidRPr="00104454">
        <w:rPr>
          <w:rFonts w:ascii="Zed Display L Regular" w:hAnsi="Zed Display L Regular"/>
          <w:color w:val="000000"/>
        </w:rPr>
        <w:t xml:space="preserve"> </w:t>
      </w:r>
      <w:proofErr w:type="spellStart"/>
      <w:r w:rsidR="0099647A" w:rsidRPr="00104454">
        <w:rPr>
          <w:rFonts w:ascii="Zed Display L Regular" w:hAnsi="Zed Display L Regular"/>
          <w:color w:val="000000"/>
        </w:rPr>
        <w:t>eventuele</w:t>
      </w:r>
      <w:proofErr w:type="spellEnd"/>
      <w:r w:rsidR="0099647A" w:rsidRPr="00104454">
        <w:rPr>
          <w:rFonts w:ascii="Zed Display L Regular" w:hAnsi="Zed Display L Regular"/>
          <w:color w:val="000000"/>
        </w:rPr>
        <w:t xml:space="preserve"> </w:t>
      </w:r>
      <w:proofErr w:type="spellStart"/>
      <w:r w:rsidR="0099647A" w:rsidRPr="00104454">
        <w:rPr>
          <w:rFonts w:ascii="Zed Display L Regular" w:hAnsi="Zed Display L Regular"/>
          <w:color w:val="000000"/>
        </w:rPr>
        <w:t>restitutie</w:t>
      </w:r>
      <w:proofErr w:type="spellEnd"/>
      <w:r w:rsidR="0099647A" w:rsidRPr="00104454">
        <w:rPr>
          <w:rFonts w:ascii="Zed Display L Regular" w:hAnsi="Zed Display L Regular"/>
          <w:color w:val="000000"/>
        </w:rPr>
        <w:t xml:space="preserve"> </w:t>
      </w:r>
      <w:proofErr w:type="spellStart"/>
      <w:r w:rsidR="0099647A" w:rsidRPr="00104454">
        <w:rPr>
          <w:rFonts w:ascii="Zed Display L Regular" w:hAnsi="Zed Display L Regular"/>
          <w:color w:val="000000"/>
        </w:rPr>
        <w:t>binnen</w:t>
      </w:r>
      <w:proofErr w:type="spellEnd"/>
      <w:r w:rsidR="0099647A" w:rsidRPr="00104454">
        <w:rPr>
          <w:rFonts w:ascii="Zed Display L Regular" w:hAnsi="Zed Display L Regular"/>
          <w:color w:val="000000"/>
        </w:rPr>
        <w:t xml:space="preserve"> 30 </w:t>
      </w:r>
      <w:proofErr w:type="spellStart"/>
      <w:r w:rsidR="0099647A" w:rsidRPr="00104454">
        <w:rPr>
          <w:rFonts w:ascii="Zed Display L Regular" w:hAnsi="Zed Display L Regular"/>
          <w:color w:val="000000"/>
        </w:rPr>
        <w:t>dagen</w:t>
      </w:r>
      <w:proofErr w:type="spellEnd"/>
      <w:r w:rsidR="0099647A" w:rsidRPr="00104454">
        <w:rPr>
          <w:rFonts w:ascii="Zed Display L Regular" w:hAnsi="Zed Display L Regular"/>
          <w:color w:val="000000"/>
        </w:rPr>
        <w:t xml:space="preserve"> </w:t>
      </w:r>
      <w:proofErr w:type="spellStart"/>
      <w:r w:rsidR="0099647A" w:rsidRPr="00104454">
        <w:rPr>
          <w:rFonts w:ascii="Zed Display L Regular" w:hAnsi="Zed Display L Regular"/>
          <w:color w:val="000000"/>
        </w:rPr>
        <w:t>na</w:t>
      </w:r>
      <w:proofErr w:type="spellEnd"/>
      <w:r w:rsidR="0099647A" w:rsidRPr="00104454">
        <w:rPr>
          <w:rFonts w:ascii="Zed Display L Regular" w:hAnsi="Zed Display L Regular"/>
          <w:color w:val="000000"/>
        </w:rPr>
        <w:t xml:space="preserve"> </w:t>
      </w:r>
      <w:proofErr w:type="spellStart"/>
      <w:r w:rsidR="0099647A" w:rsidRPr="00104454">
        <w:rPr>
          <w:rFonts w:ascii="Zed Display L Regular" w:hAnsi="Zed Display L Regular"/>
          <w:color w:val="000000"/>
        </w:rPr>
        <w:t>startdatum</w:t>
      </w:r>
      <w:proofErr w:type="spellEnd"/>
      <w:r w:rsidR="0099647A" w:rsidRPr="00104454">
        <w:rPr>
          <w:rFonts w:ascii="Zed Display L Regular" w:hAnsi="Zed Display L Regular"/>
          <w:color w:val="000000"/>
        </w:rPr>
        <w:t xml:space="preserve"> van de Cursus.</w:t>
      </w:r>
      <w:r w:rsidR="00687046" w:rsidRPr="00104454">
        <w:rPr>
          <w:rFonts w:ascii="Zed Display L Regular" w:hAnsi="Zed Display L Regular"/>
          <w:lang w:val="nl-NL"/>
        </w:rPr>
        <w:br/>
      </w:r>
    </w:p>
    <w:p w14:paraId="6452224A" w14:textId="4042B7D0" w:rsidR="00BE5083" w:rsidRPr="00FA071F" w:rsidRDefault="00BE5083" w:rsidP="00FA071F">
      <w:pPr>
        <w:pStyle w:val="Kop2"/>
      </w:pPr>
      <w:r w:rsidRPr="00FA071F">
        <w:t>Artikel 6 – Annulering of wijziging door de opleider</w:t>
      </w:r>
    </w:p>
    <w:p w14:paraId="3DFA6685" w14:textId="1A95F60A" w:rsidR="00BE5083" w:rsidRPr="00104454" w:rsidRDefault="00BE5083" w:rsidP="00BE5083">
      <w:pPr>
        <w:rPr>
          <w:rFonts w:ascii="Zed Display L Regular" w:hAnsi="Zed Display L Regular"/>
          <w:lang w:val="nl-NL"/>
        </w:rPr>
      </w:pPr>
      <w:r w:rsidRPr="00104454">
        <w:rPr>
          <w:rFonts w:ascii="Zed Display L Regular" w:hAnsi="Zed Display L Regular"/>
          <w:lang w:val="nl-NL"/>
        </w:rPr>
        <w:t>1. De opleider mag een opleiding annuleren, verplaatsen of wijzigen indien sprake is van onvoldoende deelnemers, ziekte van de docent of andere omstandigheden waardoor uitvoering redelijkerwijs niet mogelijk is.</w:t>
      </w:r>
      <w:r w:rsidRPr="00104454">
        <w:rPr>
          <w:rFonts w:ascii="Zed Display L Regular" w:hAnsi="Zed Display L Regular"/>
          <w:lang w:val="nl-NL"/>
        </w:rPr>
        <w:br/>
        <w:t xml:space="preserve">2. In geval van annulering door de opleider ontvangt de deelnemer het </w:t>
      </w:r>
      <w:proofErr w:type="gramStart"/>
      <w:r w:rsidRPr="00104454">
        <w:rPr>
          <w:rFonts w:ascii="Zed Display L Regular" w:hAnsi="Zed Display L Regular"/>
          <w:lang w:val="nl-NL"/>
        </w:rPr>
        <w:t>reeds</w:t>
      </w:r>
      <w:proofErr w:type="gramEnd"/>
      <w:r w:rsidRPr="00104454">
        <w:rPr>
          <w:rFonts w:ascii="Zed Display L Regular" w:hAnsi="Zed Display L Regular"/>
          <w:lang w:val="nl-NL"/>
        </w:rPr>
        <w:t xml:space="preserve"> betaalde cursusgeld volledig terug.</w:t>
      </w:r>
      <w:r w:rsidRPr="00104454">
        <w:rPr>
          <w:rFonts w:ascii="Zed Display L Regular" w:hAnsi="Zed Display L Regular"/>
          <w:lang w:val="nl-NL"/>
        </w:rPr>
        <w:br/>
        <w:t>3. De deelnemer kan geen aanspraak maken op vergoeding van indirecte schade zoals reis-, verblijf- of inkomensschade.</w:t>
      </w:r>
      <w:r w:rsidR="00687046" w:rsidRPr="00104454">
        <w:rPr>
          <w:rFonts w:ascii="Zed Display L Regular" w:hAnsi="Zed Display L Regular"/>
          <w:lang w:val="nl-NL"/>
        </w:rPr>
        <w:br/>
        <w:t>4. Intake en geschiktheid voor deelname</w:t>
      </w:r>
      <w:r w:rsidR="00687046" w:rsidRPr="00104454">
        <w:rPr>
          <w:rFonts w:ascii="Zed Display L Regular" w:hAnsi="Zed Display L Regular"/>
          <w:lang w:val="nl-NL"/>
        </w:rPr>
        <w:br/>
        <w:t>Wanneer een intakegesprek onderdeel uitmaakt van de procedure, wordt tijdens dit gesprek besproken of de opleiding op dat moment passend is voor de deelnemer. Als uit de intake blijkt dat deelname, bijvoorbeeld vanwege de beschikbare tijd, persoonlijke omstandigheden of de werkomgeving, niet passend is, kunnen de deelnemer en de opleider in onderling overleg besluiten om de deelname niet door te laten gaan. In dat geval worden geen annuleringskosten in rekening gebracht.</w:t>
      </w:r>
    </w:p>
    <w:p w14:paraId="750B5041" w14:textId="0E7D3368" w:rsidR="00BE5083" w:rsidRPr="00FA071F" w:rsidRDefault="00BE5083" w:rsidP="00BE5083">
      <w:pPr>
        <w:pStyle w:val="Kop2"/>
      </w:pPr>
      <w:r w:rsidRPr="00FA071F">
        <w:t xml:space="preserve">Artikel </w:t>
      </w:r>
      <w:r w:rsidR="00687046" w:rsidRPr="00FA071F">
        <w:t>7</w:t>
      </w:r>
      <w:r w:rsidRPr="00FA071F">
        <w:t xml:space="preserve"> – Toepasselijk recht</w:t>
      </w:r>
    </w:p>
    <w:p w14:paraId="3F55405E" w14:textId="4DCAF874" w:rsidR="00BE5083" w:rsidRPr="00104454" w:rsidRDefault="00BE5083" w:rsidP="00BE5083">
      <w:pPr>
        <w:rPr>
          <w:rFonts w:ascii="Zed Display L Regular" w:hAnsi="Zed Display L Regular"/>
          <w:lang w:val="nl-NL"/>
        </w:rPr>
      </w:pPr>
      <w:r w:rsidRPr="00104454">
        <w:rPr>
          <w:rFonts w:ascii="Zed Display L Regular" w:hAnsi="Zed Display L Regular"/>
          <w:lang w:val="nl-NL"/>
        </w:rPr>
        <w:t>Op alle overeenkomsten is Nederlands recht van toepassing.</w:t>
      </w:r>
    </w:p>
    <w:p w14:paraId="08C273E3" w14:textId="0413CD9D" w:rsidR="006378FD" w:rsidRPr="00104454" w:rsidRDefault="006378FD" w:rsidP="006D34A7">
      <w:pPr>
        <w:rPr>
          <w:rFonts w:ascii="Zed Display L Regular" w:hAnsi="Zed Display L Regular"/>
          <w:lang w:val="nl-NL"/>
        </w:rPr>
      </w:pPr>
    </w:p>
    <w:sectPr w:rsidR="006378FD" w:rsidRPr="00104454" w:rsidSect="006D34A7">
      <w:headerReference w:type="default" r:id="rId11"/>
      <w:footerReference w:type="default" r:id="rId12"/>
      <w:headerReference w:type="first" r:id="rId13"/>
      <w:footerReference w:type="first" r:id="rId14"/>
      <w:pgSz w:w="11906" w:h="16838"/>
      <w:pgMar w:top="2268" w:right="2824" w:bottom="1418" w:left="720" w:header="669" w:footer="65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5126B21" w14:textId="77777777" w:rsidR="00AF1170" w:rsidRDefault="00AF1170" w:rsidP="006D34A7">
      <w:r>
        <w:separator/>
      </w:r>
    </w:p>
  </w:endnote>
  <w:endnote w:type="continuationSeparator" w:id="0">
    <w:p w14:paraId="2C576E6A" w14:textId="77777777" w:rsidR="00AF1170" w:rsidRDefault="00AF1170" w:rsidP="006D34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Zed Display Compressed L Light">
    <w:panose1 w:val="00000000000000000000"/>
    <w:charset w:val="4D"/>
    <w:family w:val="auto"/>
    <w:notTrueType/>
    <w:pitch w:val="variable"/>
    <w:sig w:usb0="A100047F" w:usb1="5201E4FB" w:usb2="00040001" w:usb3="00000000" w:csb0="00000193" w:csb1="00000000"/>
  </w:font>
  <w:font w:name="Times New Roman (Hoofdtekst CS)">
    <w:altName w:val="Times New Roman"/>
    <w:panose1 w:val="020B0604020202020204"/>
    <w:charset w:val="00"/>
    <w:family w:val="roman"/>
    <w:notTrueType/>
    <w:pitch w:val="default"/>
  </w:font>
  <w:font w:name="Zed Display L Regular">
    <w:panose1 w:val="00000000000000000000"/>
    <w:charset w:val="4D"/>
    <w:family w:val="auto"/>
    <w:notTrueType/>
    <w:pitch w:val="variable"/>
    <w:sig w:usb0="A100047F" w:usb1="5201E4FB" w:usb2="00040001" w:usb3="00000000" w:csb0="00000193"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42AC181" w14:textId="77777777" w:rsidR="00014476" w:rsidRPr="009E3A9E" w:rsidRDefault="00014476" w:rsidP="006D34A7">
    <w:pPr>
      <w:pStyle w:val="Voettekst"/>
    </w:pPr>
    <w:proofErr w:type="spellStart"/>
    <w:r w:rsidRPr="009E3A9E">
      <w:t>Oudegracht</w:t>
    </w:r>
    <w:proofErr w:type="spellEnd"/>
    <w:r w:rsidRPr="009E3A9E">
      <w:t xml:space="preserve"> 34, 3511 AP Utrecht | KVK 58247084 | IBAN </w:t>
    </w:r>
    <w:r w:rsidR="00F87D78" w:rsidRPr="00F87D78">
      <w:t>NL88INGB0105319775</w:t>
    </w:r>
    <w:r w:rsidR="00F87D78">
      <w:t xml:space="preserve"> </w:t>
    </w:r>
    <w:r w:rsidRPr="009E3A9E">
      <w:t>| BTW NL8529.</w:t>
    </w:r>
    <w:proofErr w:type="gramStart"/>
    <w:r w:rsidRPr="009E3A9E">
      <w:t>44.421.B</w:t>
    </w:r>
    <w:proofErr w:type="gramEnd"/>
    <w:r w:rsidRPr="009E3A9E">
      <w:t>01</w:t>
    </w:r>
    <w:r w:rsidRPr="009E3A9E">
      <w:tab/>
    </w:r>
    <w:r w:rsidRPr="009E3A9E">
      <w:rPr>
        <w:rStyle w:val="IPWPaginanummerChar"/>
      </w:rPr>
      <w:fldChar w:fldCharType="begin"/>
    </w:r>
    <w:r w:rsidRPr="009E3A9E">
      <w:rPr>
        <w:rStyle w:val="IPWPaginanummerChar"/>
      </w:rPr>
      <w:instrText xml:space="preserve"> PAGE  \* MERGEFORMAT </w:instrText>
    </w:r>
    <w:r w:rsidRPr="009E3A9E">
      <w:rPr>
        <w:rStyle w:val="IPWPaginanummerChar"/>
      </w:rPr>
      <w:fldChar w:fldCharType="separate"/>
    </w:r>
    <w:r w:rsidRPr="009E3A9E">
      <w:rPr>
        <w:rStyle w:val="IPWPaginanummerChar"/>
      </w:rPr>
      <w:t>1</w:t>
    </w:r>
    <w:r w:rsidRPr="009E3A9E">
      <w:rPr>
        <w:rStyle w:val="IPWPaginanummerCha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6951D5" w14:textId="77777777" w:rsidR="005D79EB" w:rsidRDefault="005D79EB" w:rsidP="006D34A7">
    <w:pPr>
      <w:pStyle w:val="Voettekst"/>
    </w:pPr>
    <w:proofErr w:type="spellStart"/>
    <w:r w:rsidRPr="009E3A9E">
      <w:t>Oudegracht</w:t>
    </w:r>
    <w:proofErr w:type="spellEnd"/>
    <w:r w:rsidRPr="009E3A9E">
      <w:t xml:space="preserve"> 34, 3511 AP Utrecht | KVK 58247084 | IBAN </w:t>
    </w:r>
    <w:r w:rsidR="00F87D78" w:rsidRPr="00F87D78">
      <w:t>NL88INGB0105319775</w:t>
    </w:r>
    <w:r w:rsidR="00F87D78">
      <w:t xml:space="preserve"> </w:t>
    </w:r>
    <w:r w:rsidRPr="009E3A9E">
      <w:t>| BTW NL8529.</w:t>
    </w:r>
    <w:proofErr w:type="gramStart"/>
    <w:r w:rsidRPr="009E3A9E">
      <w:t>44.421.B</w:t>
    </w:r>
    <w:proofErr w:type="gramEnd"/>
    <w:r w:rsidRPr="009E3A9E">
      <w:t>01</w:t>
    </w:r>
    <w:r w:rsidRPr="009E3A9E">
      <w:tab/>
    </w:r>
    <w:r w:rsidRPr="009E3A9E">
      <w:rPr>
        <w:rStyle w:val="IPWPaginanummerChar"/>
      </w:rPr>
      <w:fldChar w:fldCharType="begin"/>
    </w:r>
    <w:r w:rsidRPr="009E3A9E">
      <w:rPr>
        <w:rStyle w:val="IPWPaginanummerChar"/>
      </w:rPr>
      <w:instrText xml:space="preserve"> PAGE  \* MERGEFORMAT </w:instrText>
    </w:r>
    <w:r w:rsidRPr="009E3A9E">
      <w:rPr>
        <w:rStyle w:val="IPWPaginanummerChar"/>
      </w:rPr>
      <w:fldChar w:fldCharType="separate"/>
    </w:r>
    <w:r>
      <w:rPr>
        <w:rStyle w:val="IPWPaginanummerChar"/>
        <w:noProof/>
      </w:rPr>
      <w:t>2</w:t>
    </w:r>
    <w:r w:rsidRPr="009E3A9E">
      <w:rPr>
        <w:rStyle w:val="IPWPaginanummerCha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734DB41" w14:textId="77777777" w:rsidR="00AF1170" w:rsidRDefault="00AF1170" w:rsidP="006D34A7">
      <w:r>
        <w:separator/>
      </w:r>
    </w:p>
  </w:footnote>
  <w:footnote w:type="continuationSeparator" w:id="0">
    <w:p w14:paraId="69ADC9B7" w14:textId="77777777" w:rsidR="00AF1170" w:rsidRDefault="00AF1170" w:rsidP="006D34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0AD1F3" w14:textId="4D774346" w:rsidR="006378FD" w:rsidRPr="006B521B" w:rsidRDefault="006378FD" w:rsidP="006D34A7">
    <w:pPr>
      <w:pStyle w:val="Koptekst"/>
    </w:pPr>
  </w:p>
  <w:p w14:paraId="4C724AEA" w14:textId="77777777" w:rsidR="00687046" w:rsidRPr="008174AB" w:rsidRDefault="00000000" w:rsidP="008174AB">
    <w:pPr>
      <w:pStyle w:val="IPWKlantnaaminkoptekst"/>
    </w:pPr>
    <w:sdt>
      <w:sdtPr>
        <w:id w:val="-1063101595"/>
        <w:text/>
      </w:sdtPr>
      <w:sdtContent>
        <w:r w:rsidR="00687046" w:rsidRPr="00104454">
          <w:t>Algemene Voorwaarden Opleidingen</w:t>
        </w:r>
      </w:sdtContent>
    </w:sdt>
  </w:p>
  <w:p w14:paraId="5A250E0C" w14:textId="67EACC38" w:rsidR="00014476" w:rsidRPr="006B521B" w:rsidRDefault="006B521B" w:rsidP="006D34A7">
    <w:pPr>
      <w:pStyle w:val="IPWKlantnaaminkoptekst"/>
    </w:pPr>
    <w:r w:rsidRPr="00FC3622">
      <w:rPr>
        <w:noProof/>
      </w:rPr>
      <w:drawing>
        <wp:anchor distT="0" distB="0" distL="114300" distR="114300" simplePos="0" relativeHeight="251659264" behindDoc="1" locked="0" layoutInCell="1" allowOverlap="0" wp14:anchorId="4C8E1D50" wp14:editId="03075989">
          <wp:simplePos x="0" y="0"/>
          <wp:positionH relativeFrom="page">
            <wp:align>right</wp:align>
          </wp:positionH>
          <wp:positionV relativeFrom="page">
            <wp:align>top</wp:align>
          </wp:positionV>
          <wp:extent cx="1688400" cy="946800"/>
          <wp:effectExtent l="0" t="0" r="0" b="0"/>
          <wp:wrapNone/>
          <wp:docPr id="1390961772"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5214479" name="Graphic 1915214479"/>
                  <pic:cNvPicPr/>
                </pic:nvPicPr>
                <pic:blipFill>
                  <a:blip r:embed="rId1">
                    <a:extLst>
                      <a:ext uri="{96DAC541-7B7A-43D3-8B79-37D633B846F1}">
                        <asvg:svgBlip xmlns:asvg="http://schemas.microsoft.com/office/drawing/2016/SVG/main" r:embed="rId2"/>
                      </a:ext>
                    </a:extLst>
                  </a:blip>
                  <a:stretch>
                    <a:fillRect/>
                  </a:stretch>
                </pic:blipFill>
                <pic:spPr>
                  <a:xfrm>
                    <a:off x="0" y="0"/>
                    <a:ext cx="1688400" cy="9468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okmarkStart w:id="0" w:name="IPW_Typedocument"/>
  <w:p w14:paraId="1C03EBE4" w14:textId="78A304BF" w:rsidR="00926E40" w:rsidRDefault="00000000" w:rsidP="006D34A7">
    <w:pPr>
      <w:pStyle w:val="Koptekst"/>
    </w:pPr>
    <w:sdt>
      <w:sdtPr>
        <w:id w:val="-793057566"/>
      </w:sdtPr>
      <w:sdtContent/>
    </w:sdt>
    <w:bookmarkEnd w:id="0"/>
    <w:r w:rsidR="00926E40" w:rsidRPr="00FC3622">
      <w:rPr>
        <w:noProof/>
      </w:rPr>
      <w:drawing>
        <wp:anchor distT="0" distB="0" distL="114300" distR="114300" simplePos="0" relativeHeight="251661312" behindDoc="1" locked="0" layoutInCell="1" allowOverlap="0" wp14:anchorId="4C029D95" wp14:editId="1B643B8B">
          <wp:simplePos x="0" y="0"/>
          <wp:positionH relativeFrom="page">
            <wp:align>right</wp:align>
          </wp:positionH>
          <wp:positionV relativeFrom="page">
            <wp:align>top</wp:align>
          </wp:positionV>
          <wp:extent cx="1688400" cy="946800"/>
          <wp:effectExtent l="0" t="0" r="0" b="0"/>
          <wp:wrapNone/>
          <wp:docPr id="1665297950"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5214479" name="Graphic 1915214479"/>
                  <pic:cNvPicPr/>
                </pic:nvPicPr>
                <pic:blipFill>
                  <a:blip r:embed="rId1">
                    <a:extLst>
                      <a:ext uri="{96DAC541-7B7A-43D3-8B79-37D633B846F1}">
                        <asvg:svgBlip xmlns:asvg="http://schemas.microsoft.com/office/drawing/2016/SVG/main" r:embed="rId2"/>
                      </a:ext>
                    </a:extLst>
                  </a:blip>
                  <a:stretch>
                    <a:fillRect/>
                  </a:stretch>
                </pic:blipFill>
                <pic:spPr>
                  <a:xfrm>
                    <a:off x="0" y="0"/>
                    <a:ext cx="1688400" cy="946800"/>
                  </a:xfrm>
                  <a:prstGeom prst="rect">
                    <a:avLst/>
                  </a:prstGeom>
                </pic:spPr>
              </pic:pic>
            </a:graphicData>
          </a:graphic>
          <wp14:sizeRelH relativeFrom="margin">
            <wp14:pctWidth>0</wp14:pctWidth>
          </wp14:sizeRelH>
          <wp14:sizeRelV relativeFrom="margin">
            <wp14:pctHeight>0</wp14:pctHeight>
          </wp14:sizeRelV>
        </wp:anchor>
      </w:drawing>
    </w:r>
  </w:p>
  <w:bookmarkStart w:id="1" w:name="IPW_Klantnaam"/>
  <w:p w14:paraId="5D7D56DA" w14:textId="6E8A5609" w:rsidR="00926E40" w:rsidRPr="008174AB" w:rsidRDefault="00000000" w:rsidP="008174AB">
    <w:pPr>
      <w:pStyle w:val="IPWKlantnaaminkoptekst"/>
    </w:pPr>
    <w:sdt>
      <w:sdtPr>
        <w:id w:val="-276645277"/>
        <w:text/>
      </w:sdtPr>
      <w:sdtContent>
        <w:r w:rsidR="00BE5083" w:rsidRPr="00104454">
          <w:t>Algemene Voorwaarden Opleidingen</w:t>
        </w:r>
      </w:sdtContent>
    </w:sdt>
    <w:bookmarkEnd w:id="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D83624"/>
    <w:multiLevelType w:val="hybridMultilevel"/>
    <w:tmpl w:val="8CD4098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2ED735BF"/>
    <w:multiLevelType w:val="multilevel"/>
    <w:tmpl w:val="60901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D03024D"/>
    <w:multiLevelType w:val="multilevel"/>
    <w:tmpl w:val="37ECC63C"/>
    <w:lvl w:ilvl="0">
      <w:start w:val="1"/>
      <w:numFmt w:val="bullet"/>
      <w:pStyle w:val="IPWBullet"/>
      <w:lvlText w:val=""/>
      <w:lvlJc w:val="left"/>
      <w:pPr>
        <w:ind w:left="360" w:hanging="360"/>
      </w:pPr>
      <w:rPr>
        <w:rFonts w:ascii="Symbol" w:hAnsi="Symbol" w:hint="default"/>
        <w:color w:val="FA3D52"/>
      </w:rPr>
    </w:lvl>
    <w:lvl w:ilvl="1">
      <w:start w:val="1"/>
      <w:numFmt w:val="bullet"/>
      <w:lvlText w:val="-"/>
      <w:lvlJc w:val="left"/>
      <w:pPr>
        <w:ind w:left="567" w:hanging="207"/>
      </w:pPr>
      <w:rPr>
        <w:rFonts w:ascii="Aptos" w:hAnsi="Aptos" w:hint="default"/>
        <w:color w:val="FA3D52"/>
      </w:rPr>
    </w:lvl>
    <w:lvl w:ilvl="2">
      <w:start w:val="1"/>
      <w:numFmt w:val="bullet"/>
      <w:lvlText w:val=""/>
      <w:lvlJc w:val="left"/>
      <w:pPr>
        <w:ind w:left="1080" w:hanging="360"/>
      </w:pPr>
      <w:rPr>
        <w:rFonts w:ascii="Wingdings" w:hAnsi="Wingdings" w:hint="default"/>
        <w:color w:val="FA3D52"/>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num w:numId="1" w16cid:durableId="1751852469">
    <w:abstractNumId w:val="2"/>
  </w:num>
  <w:num w:numId="2" w16cid:durableId="273169997">
    <w:abstractNumId w:val="1"/>
  </w:num>
  <w:num w:numId="3" w16cid:durableId="24819864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5083"/>
    <w:rsid w:val="00014476"/>
    <w:rsid w:val="000177C1"/>
    <w:rsid w:val="000370D7"/>
    <w:rsid w:val="00043045"/>
    <w:rsid w:val="00045D9E"/>
    <w:rsid w:val="00047717"/>
    <w:rsid w:val="00056EA3"/>
    <w:rsid w:val="0008316A"/>
    <w:rsid w:val="000E0626"/>
    <w:rsid w:val="000F33A4"/>
    <w:rsid w:val="000F5A43"/>
    <w:rsid w:val="00104454"/>
    <w:rsid w:val="0012062C"/>
    <w:rsid w:val="001D2554"/>
    <w:rsid w:val="001D5040"/>
    <w:rsid w:val="00215C48"/>
    <w:rsid w:val="00242ADE"/>
    <w:rsid w:val="0027423F"/>
    <w:rsid w:val="003639AB"/>
    <w:rsid w:val="004331F3"/>
    <w:rsid w:val="00484AE5"/>
    <w:rsid w:val="004B6D9F"/>
    <w:rsid w:val="004F745F"/>
    <w:rsid w:val="0053684D"/>
    <w:rsid w:val="005643DD"/>
    <w:rsid w:val="00583178"/>
    <w:rsid w:val="005C359B"/>
    <w:rsid w:val="005D47AD"/>
    <w:rsid w:val="005D79EB"/>
    <w:rsid w:val="0063625B"/>
    <w:rsid w:val="006378FD"/>
    <w:rsid w:val="00645CB0"/>
    <w:rsid w:val="00666854"/>
    <w:rsid w:val="00687046"/>
    <w:rsid w:val="006B521B"/>
    <w:rsid w:val="006C3103"/>
    <w:rsid w:val="006D34A7"/>
    <w:rsid w:val="006D7881"/>
    <w:rsid w:val="006F02F4"/>
    <w:rsid w:val="00707CEA"/>
    <w:rsid w:val="00712C33"/>
    <w:rsid w:val="007569C9"/>
    <w:rsid w:val="00782C65"/>
    <w:rsid w:val="007C62E3"/>
    <w:rsid w:val="008153E4"/>
    <w:rsid w:val="008174AB"/>
    <w:rsid w:val="00821D1F"/>
    <w:rsid w:val="00855688"/>
    <w:rsid w:val="008B0B63"/>
    <w:rsid w:val="008C4863"/>
    <w:rsid w:val="008D0933"/>
    <w:rsid w:val="008E1D1E"/>
    <w:rsid w:val="00921198"/>
    <w:rsid w:val="00926E40"/>
    <w:rsid w:val="009356B5"/>
    <w:rsid w:val="00944C18"/>
    <w:rsid w:val="00975145"/>
    <w:rsid w:val="00996393"/>
    <w:rsid w:val="0099647A"/>
    <w:rsid w:val="009B2334"/>
    <w:rsid w:val="009E3A9E"/>
    <w:rsid w:val="009E585A"/>
    <w:rsid w:val="00A55899"/>
    <w:rsid w:val="00A56B25"/>
    <w:rsid w:val="00AF1170"/>
    <w:rsid w:val="00B418EB"/>
    <w:rsid w:val="00BE5083"/>
    <w:rsid w:val="00CA516E"/>
    <w:rsid w:val="00CD48D1"/>
    <w:rsid w:val="00D5232D"/>
    <w:rsid w:val="00D856E6"/>
    <w:rsid w:val="00DE3EDA"/>
    <w:rsid w:val="00E52452"/>
    <w:rsid w:val="00E7702E"/>
    <w:rsid w:val="00EB554E"/>
    <w:rsid w:val="00ED4FF9"/>
    <w:rsid w:val="00EE05A6"/>
    <w:rsid w:val="00F674CC"/>
    <w:rsid w:val="00F70011"/>
    <w:rsid w:val="00F87D78"/>
    <w:rsid w:val="00FA071F"/>
    <w:rsid w:val="00FB01C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5A8138"/>
  <w15:chartTrackingRefBased/>
  <w15:docId w15:val="{9274C06F-4847-8F4A-A077-01E97CE7F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E5083"/>
    <w:pPr>
      <w:spacing w:after="200" w:line="276" w:lineRule="auto"/>
    </w:pPr>
    <w:rPr>
      <w:rFonts w:eastAsiaTheme="minorEastAsia"/>
      <w:kern w:val="0"/>
      <w:sz w:val="22"/>
      <w:szCs w:val="22"/>
      <w:lang w:val="en-US"/>
      <w14:ligatures w14:val="none"/>
    </w:rPr>
  </w:style>
  <w:style w:type="paragraph" w:styleId="Kop1">
    <w:name w:val="heading 1"/>
    <w:basedOn w:val="Standaard"/>
    <w:next w:val="Standaard"/>
    <w:link w:val="Kop1Char"/>
    <w:uiPriority w:val="9"/>
    <w:qFormat/>
    <w:rsid w:val="006D34A7"/>
    <w:pPr>
      <w:spacing w:after="240" w:line="240" w:lineRule="auto"/>
      <w:outlineLvl w:val="0"/>
    </w:pPr>
    <w:rPr>
      <w:rFonts w:ascii="Zed Display Compressed L Light" w:eastAsiaTheme="minorHAnsi" w:hAnsi="Zed Display Compressed L Light" w:cs="Times New Roman (Hoofdtekst CS)"/>
      <w:bCs/>
      <w:iCs/>
      <w:color w:val="333333"/>
      <w:kern w:val="2"/>
      <w:sz w:val="60"/>
      <w:szCs w:val="60"/>
      <w:lang w:val="nl-NL"/>
      <w14:ligatures w14:val="standardContextual"/>
    </w:rPr>
  </w:style>
  <w:style w:type="paragraph" w:styleId="Kop2">
    <w:name w:val="heading 2"/>
    <w:basedOn w:val="Standaard"/>
    <w:next w:val="Standaard"/>
    <w:link w:val="Kop2Char"/>
    <w:uiPriority w:val="9"/>
    <w:unhideWhenUsed/>
    <w:qFormat/>
    <w:rsid w:val="000E0626"/>
    <w:pPr>
      <w:spacing w:before="240" w:after="120" w:line="290" w:lineRule="atLeast"/>
      <w:jc w:val="both"/>
      <w:outlineLvl w:val="1"/>
    </w:pPr>
    <w:rPr>
      <w:rFonts w:ascii="Zed Display L Regular" w:eastAsiaTheme="minorHAnsi" w:hAnsi="Zed Display L Regular"/>
      <w:b/>
      <w:bCs/>
      <w:color w:val="FA3D52"/>
      <w:kern w:val="2"/>
      <w:sz w:val="20"/>
      <w:szCs w:val="20"/>
      <w:lang w:val="nl-NL"/>
      <w14:ligatures w14:val="standardContextual"/>
    </w:rPr>
  </w:style>
  <w:style w:type="paragraph" w:styleId="Kop3">
    <w:name w:val="heading 3"/>
    <w:basedOn w:val="Standaard"/>
    <w:next w:val="Standaard"/>
    <w:link w:val="Kop3Char"/>
    <w:uiPriority w:val="9"/>
    <w:semiHidden/>
    <w:unhideWhenUsed/>
    <w:qFormat/>
    <w:rsid w:val="006378FD"/>
    <w:pPr>
      <w:keepNext/>
      <w:keepLines/>
      <w:spacing w:before="160" w:after="80" w:line="290" w:lineRule="atLeast"/>
      <w:jc w:val="both"/>
      <w:outlineLvl w:val="2"/>
    </w:pPr>
    <w:rPr>
      <w:rFonts w:ascii="Zed Display L Regular" w:eastAsiaTheme="majorEastAsia" w:hAnsi="Zed Display L Regular" w:cstheme="majorBidi"/>
      <w:color w:val="0F4761" w:themeColor="accent1" w:themeShade="BF"/>
      <w:kern w:val="2"/>
      <w:sz w:val="28"/>
      <w:szCs w:val="28"/>
      <w:lang w:val="nl-NL"/>
      <w14:ligatures w14:val="standardContextual"/>
    </w:rPr>
  </w:style>
  <w:style w:type="paragraph" w:styleId="Kop4">
    <w:name w:val="heading 4"/>
    <w:basedOn w:val="Standaard"/>
    <w:next w:val="Standaard"/>
    <w:link w:val="Kop4Char"/>
    <w:uiPriority w:val="9"/>
    <w:semiHidden/>
    <w:unhideWhenUsed/>
    <w:qFormat/>
    <w:rsid w:val="006378FD"/>
    <w:pPr>
      <w:keepNext/>
      <w:keepLines/>
      <w:spacing w:before="80" w:after="40" w:line="290" w:lineRule="atLeast"/>
      <w:jc w:val="both"/>
      <w:outlineLvl w:val="3"/>
    </w:pPr>
    <w:rPr>
      <w:rFonts w:ascii="Zed Display L Regular" w:eastAsiaTheme="majorEastAsia" w:hAnsi="Zed Display L Regular" w:cstheme="majorBidi"/>
      <w:i/>
      <w:iCs/>
      <w:color w:val="0F4761" w:themeColor="accent1" w:themeShade="BF"/>
      <w:kern w:val="2"/>
      <w:sz w:val="20"/>
      <w:szCs w:val="20"/>
      <w:lang w:val="nl-NL"/>
      <w14:ligatures w14:val="standardContextual"/>
    </w:rPr>
  </w:style>
  <w:style w:type="paragraph" w:styleId="Kop5">
    <w:name w:val="heading 5"/>
    <w:basedOn w:val="Standaard"/>
    <w:next w:val="Standaard"/>
    <w:link w:val="Kop5Char"/>
    <w:uiPriority w:val="9"/>
    <w:semiHidden/>
    <w:unhideWhenUsed/>
    <w:qFormat/>
    <w:rsid w:val="006378FD"/>
    <w:pPr>
      <w:keepNext/>
      <w:keepLines/>
      <w:spacing w:before="80" w:after="40" w:line="290" w:lineRule="atLeast"/>
      <w:jc w:val="both"/>
      <w:outlineLvl w:val="4"/>
    </w:pPr>
    <w:rPr>
      <w:rFonts w:ascii="Zed Display L Regular" w:eastAsiaTheme="majorEastAsia" w:hAnsi="Zed Display L Regular" w:cstheme="majorBidi"/>
      <w:color w:val="0F4761" w:themeColor="accent1" w:themeShade="BF"/>
      <w:kern w:val="2"/>
      <w:sz w:val="20"/>
      <w:szCs w:val="20"/>
      <w:lang w:val="nl-NL"/>
      <w14:ligatures w14:val="standardContextual"/>
    </w:rPr>
  </w:style>
  <w:style w:type="paragraph" w:styleId="Kop6">
    <w:name w:val="heading 6"/>
    <w:basedOn w:val="Standaard"/>
    <w:next w:val="Standaard"/>
    <w:link w:val="Kop6Char"/>
    <w:uiPriority w:val="9"/>
    <w:semiHidden/>
    <w:unhideWhenUsed/>
    <w:qFormat/>
    <w:rsid w:val="006378FD"/>
    <w:pPr>
      <w:keepNext/>
      <w:keepLines/>
      <w:spacing w:before="40" w:after="0" w:line="290" w:lineRule="atLeast"/>
      <w:jc w:val="both"/>
      <w:outlineLvl w:val="5"/>
    </w:pPr>
    <w:rPr>
      <w:rFonts w:ascii="Zed Display L Regular" w:eastAsiaTheme="majorEastAsia" w:hAnsi="Zed Display L Regular" w:cstheme="majorBidi"/>
      <w:i/>
      <w:iCs/>
      <w:color w:val="595959" w:themeColor="text1" w:themeTint="A6"/>
      <w:kern w:val="2"/>
      <w:sz w:val="20"/>
      <w:szCs w:val="20"/>
      <w:lang w:val="nl-NL"/>
      <w14:ligatures w14:val="standardContextual"/>
    </w:rPr>
  </w:style>
  <w:style w:type="paragraph" w:styleId="Kop7">
    <w:name w:val="heading 7"/>
    <w:basedOn w:val="Standaard"/>
    <w:next w:val="Standaard"/>
    <w:link w:val="Kop7Char"/>
    <w:uiPriority w:val="9"/>
    <w:semiHidden/>
    <w:unhideWhenUsed/>
    <w:qFormat/>
    <w:rsid w:val="006378FD"/>
    <w:pPr>
      <w:keepNext/>
      <w:keepLines/>
      <w:spacing w:before="40" w:after="0" w:line="290" w:lineRule="atLeast"/>
      <w:jc w:val="both"/>
      <w:outlineLvl w:val="6"/>
    </w:pPr>
    <w:rPr>
      <w:rFonts w:ascii="Zed Display L Regular" w:eastAsiaTheme="majorEastAsia" w:hAnsi="Zed Display L Regular" w:cstheme="majorBidi"/>
      <w:color w:val="595959" w:themeColor="text1" w:themeTint="A6"/>
      <w:kern w:val="2"/>
      <w:sz w:val="20"/>
      <w:szCs w:val="20"/>
      <w:lang w:val="nl-NL"/>
      <w14:ligatures w14:val="standardContextual"/>
    </w:rPr>
  </w:style>
  <w:style w:type="paragraph" w:styleId="Kop8">
    <w:name w:val="heading 8"/>
    <w:basedOn w:val="Standaard"/>
    <w:next w:val="Standaard"/>
    <w:link w:val="Kop8Char"/>
    <w:uiPriority w:val="9"/>
    <w:semiHidden/>
    <w:unhideWhenUsed/>
    <w:qFormat/>
    <w:rsid w:val="006378FD"/>
    <w:pPr>
      <w:keepNext/>
      <w:keepLines/>
      <w:spacing w:after="0" w:line="290" w:lineRule="atLeast"/>
      <w:jc w:val="both"/>
      <w:outlineLvl w:val="7"/>
    </w:pPr>
    <w:rPr>
      <w:rFonts w:ascii="Zed Display L Regular" w:eastAsiaTheme="majorEastAsia" w:hAnsi="Zed Display L Regular" w:cstheme="majorBidi"/>
      <w:i/>
      <w:iCs/>
      <w:color w:val="272727" w:themeColor="text1" w:themeTint="D8"/>
      <w:kern w:val="2"/>
      <w:sz w:val="20"/>
      <w:szCs w:val="20"/>
      <w:lang w:val="nl-NL"/>
      <w14:ligatures w14:val="standardContextual"/>
    </w:rPr>
  </w:style>
  <w:style w:type="paragraph" w:styleId="Kop9">
    <w:name w:val="heading 9"/>
    <w:basedOn w:val="Standaard"/>
    <w:next w:val="Standaard"/>
    <w:link w:val="Kop9Char"/>
    <w:uiPriority w:val="9"/>
    <w:semiHidden/>
    <w:unhideWhenUsed/>
    <w:qFormat/>
    <w:rsid w:val="006378FD"/>
    <w:pPr>
      <w:keepNext/>
      <w:keepLines/>
      <w:spacing w:after="0" w:line="290" w:lineRule="atLeast"/>
      <w:jc w:val="both"/>
      <w:outlineLvl w:val="8"/>
    </w:pPr>
    <w:rPr>
      <w:rFonts w:ascii="Zed Display L Regular" w:eastAsiaTheme="majorEastAsia" w:hAnsi="Zed Display L Regular" w:cstheme="majorBidi"/>
      <w:color w:val="272727" w:themeColor="text1" w:themeTint="D8"/>
      <w:kern w:val="2"/>
      <w:sz w:val="20"/>
      <w:szCs w:val="20"/>
      <w:lang w:val="nl-NL"/>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D34A7"/>
    <w:rPr>
      <w:rFonts w:ascii="Zed Display Compressed L Light" w:hAnsi="Zed Display Compressed L Light" w:cs="Times New Roman (Hoofdtekst CS)"/>
      <w:bCs/>
      <w:iCs/>
      <w:color w:val="333333"/>
      <w:sz w:val="60"/>
      <w:szCs w:val="60"/>
    </w:rPr>
  </w:style>
  <w:style w:type="character" w:customStyle="1" w:styleId="Kop2Char">
    <w:name w:val="Kop 2 Char"/>
    <w:basedOn w:val="Standaardalinea-lettertype"/>
    <w:link w:val="Kop2"/>
    <w:uiPriority w:val="9"/>
    <w:rsid w:val="000E0626"/>
    <w:rPr>
      <w:rFonts w:ascii="Zed Display L Regular" w:hAnsi="Zed Display L Regular"/>
      <w:b/>
      <w:bCs/>
      <w:color w:val="FA3D52"/>
      <w:sz w:val="20"/>
      <w:szCs w:val="20"/>
    </w:rPr>
  </w:style>
  <w:style w:type="character" w:customStyle="1" w:styleId="Kop3Char">
    <w:name w:val="Kop 3 Char"/>
    <w:basedOn w:val="Standaardalinea-lettertype"/>
    <w:link w:val="Kop3"/>
    <w:uiPriority w:val="9"/>
    <w:semiHidden/>
    <w:rsid w:val="006378FD"/>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6378FD"/>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6378FD"/>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6378FD"/>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378FD"/>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378FD"/>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378FD"/>
    <w:rPr>
      <w:rFonts w:eastAsiaTheme="majorEastAsia" w:cstheme="majorBidi"/>
      <w:color w:val="272727" w:themeColor="text1" w:themeTint="D8"/>
    </w:rPr>
  </w:style>
  <w:style w:type="paragraph" w:styleId="Titel">
    <w:name w:val="Title"/>
    <w:basedOn w:val="Standaard"/>
    <w:next w:val="Standaard"/>
    <w:link w:val="TitelChar"/>
    <w:uiPriority w:val="10"/>
    <w:qFormat/>
    <w:rsid w:val="006378FD"/>
    <w:pPr>
      <w:spacing w:after="80" w:line="240" w:lineRule="auto"/>
      <w:contextualSpacing/>
      <w:jc w:val="both"/>
    </w:pPr>
    <w:rPr>
      <w:rFonts w:asciiTheme="majorHAnsi" w:eastAsiaTheme="majorEastAsia" w:hAnsiTheme="majorHAnsi" w:cstheme="majorBidi"/>
      <w:color w:val="333333"/>
      <w:spacing w:val="-10"/>
      <w:kern w:val="28"/>
      <w:sz w:val="56"/>
      <w:szCs w:val="56"/>
      <w:lang w:val="nl-NL"/>
      <w14:ligatures w14:val="standardContextual"/>
    </w:rPr>
  </w:style>
  <w:style w:type="character" w:customStyle="1" w:styleId="TitelChar">
    <w:name w:val="Titel Char"/>
    <w:basedOn w:val="Standaardalinea-lettertype"/>
    <w:link w:val="Titel"/>
    <w:uiPriority w:val="10"/>
    <w:rsid w:val="006378FD"/>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6378FD"/>
    <w:pPr>
      <w:numPr>
        <w:ilvl w:val="1"/>
      </w:numPr>
      <w:spacing w:after="0" w:line="290" w:lineRule="atLeast"/>
      <w:jc w:val="both"/>
    </w:pPr>
    <w:rPr>
      <w:rFonts w:ascii="Zed Display L Regular" w:eastAsiaTheme="majorEastAsia" w:hAnsi="Zed Display L Regular" w:cstheme="majorBidi"/>
      <w:color w:val="595959" w:themeColor="text1" w:themeTint="A6"/>
      <w:spacing w:val="15"/>
      <w:kern w:val="2"/>
      <w:sz w:val="28"/>
      <w:szCs w:val="28"/>
      <w:lang w:val="nl-NL"/>
      <w14:ligatures w14:val="standardContextual"/>
    </w:rPr>
  </w:style>
  <w:style w:type="character" w:customStyle="1" w:styleId="OndertitelChar">
    <w:name w:val="Ondertitel Char"/>
    <w:basedOn w:val="Standaardalinea-lettertype"/>
    <w:link w:val="Ondertitel"/>
    <w:uiPriority w:val="11"/>
    <w:rsid w:val="006378FD"/>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6378FD"/>
    <w:pPr>
      <w:spacing w:before="160" w:after="0" w:line="290" w:lineRule="atLeast"/>
      <w:jc w:val="center"/>
    </w:pPr>
    <w:rPr>
      <w:rFonts w:ascii="Zed Display L Regular" w:eastAsiaTheme="minorHAnsi" w:hAnsi="Zed Display L Regular"/>
      <w:i/>
      <w:iCs/>
      <w:color w:val="404040" w:themeColor="text1" w:themeTint="BF"/>
      <w:kern w:val="2"/>
      <w:sz w:val="20"/>
      <w:szCs w:val="20"/>
      <w:lang w:val="nl-NL"/>
      <w14:ligatures w14:val="standardContextual"/>
    </w:rPr>
  </w:style>
  <w:style w:type="character" w:customStyle="1" w:styleId="CitaatChar">
    <w:name w:val="Citaat Char"/>
    <w:basedOn w:val="Standaardalinea-lettertype"/>
    <w:link w:val="Citaat"/>
    <w:uiPriority w:val="29"/>
    <w:rsid w:val="006378FD"/>
    <w:rPr>
      <w:i/>
      <w:iCs/>
      <w:color w:val="404040" w:themeColor="text1" w:themeTint="BF"/>
    </w:rPr>
  </w:style>
  <w:style w:type="paragraph" w:styleId="Lijstalinea">
    <w:name w:val="List Paragraph"/>
    <w:basedOn w:val="Standaard"/>
    <w:uiPriority w:val="34"/>
    <w:qFormat/>
    <w:rsid w:val="006378FD"/>
    <w:pPr>
      <w:spacing w:after="0" w:line="290" w:lineRule="atLeast"/>
      <w:ind w:left="720"/>
      <w:contextualSpacing/>
      <w:jc w:val="both"/>
    </w:pPr>
    <w:rPr>
      <w:rFonts w:ascii="Zed Display L Regular" w:eastAsiaTheme="minorHAnsi" w:hAnsi="Zed Display L Regular"/>
      <w:color w:val="333333"/>
      <w:kern w:val="2"/>
      <w:sz w:val="20"/>
      <w:szCs w:val="20"/>
      <w:lang w:val="nl-NL"/>
      <w14:ligatures w14:val="standardContextual"/>
    </w:rPr>
  </w:style>
  <w:style w:type="character" w:styleId="Intensievebenadrukking">
    <w:name w:val="Intense Emphasis"/>
    <w:basedOn w:val="Standaardalinea-lettertype"/>
    <w:uiPriority w:val="21"/>
    <w:qFormat/>
    <w:rsid w:val="006378FD"/>
    <w:rPr>
      <w:i/>
      <w:iCs/>
      <w:color w:val="0F4761" w:themeColor="accent1" w:themeShade="BF"/>
    </w:rPr>
  </w:style>
  <w:style w:type="paragraph" w:styleId="Duidelijkcitaat">
    <w:name w:val="Intense Quote"/>
    <w:basedOn w:val="Standaard"/>
    <w:next w:val="Standaard"/>
    <w:link w:val="DuidelijkcitaatChar"/>
    <w:uiPriority w:val="30"/>
    <w:qFormat/>
    <w:rsid w:val="006378FD"/>
    <w:pPr>
      <w:pBdr>
        <w:top w:val="single" w:sz="4" w:space="10" w:color="0F4761" w:themeColor="accent1" w:themeShade="BF"/>
        <w:bottom w:val="single" w:sz="4" w:space="10" w:color="0F4761" w:themeColor="accent1" w:themeShade="BF"/>
      </w:pBdr>
      <w:spacing w:before="360" w:after="360" w:line="290" w:lineRule="atLeast"/>
      <w:ind w:left="864" w:right="864"/>
      <w:jc w:val="center"/>
    </w:pPr>
    <w:rPr>
      <w:rFonts w:ascii="Zed Display L Regular" w:eastAsiaTheme="minorHAnsi" w:hAnsi="Zed Display L Regular"/>
      <w:i/>
      <w:iCs/>
      <w:color w:val="0F4761" w:themeColor="accent1" w:themeShade="BF"/>
      <w:kern w:val="2"/>
      <w:sz w:val="20"/>
      <w:szCs w:val="20"/>
      <w:lang w:val="nl-NL"/>
      <w14:ligatures w14:val="standardContextual"/>
    </w:rPr>
  </w:style>
  <w:style w:type="character" w:customStyle="1" w:styleId="DuidelijkcitaatChar">
    <w:name w:val="Duidelijk citaat Char"/>
    <w:basedOn w:val="Standaardalinea-lettertype"/>
    <w:link w:val="Duidelijkcitaat"/>
    <w:uiPriority w:val="30"/>
    <w:rsid w:val="006378FD"/>
    <w:rPr>
      <w:i/>
      <w:iCs/>
      <w:color w:val="0F4761" w:themeColor="accent1" w:themeShade="BF"/>
    </w:rPr>
  </w:style>
  <w:style w:type="character" w:styleId="Intensieveverwijzing">
    <w:name w:val="Intense Reference"/>
    <w:basedOn w:val="Standaardalinea-lettertype"/>
    <w:uiPriority w:val="32"/>
    <w:qFormat/>
    <w:rsid w:val="006378FD"/>
    <w:rPr>
      <w:b/>
      <w:bCs/>
      <w:smallCaps/>
      <w:color w:val="0F4761" w:themeColor="accent1" w:themeShade="BF"/>
      <w:spacing w:val="5"/>
    </w:rPr>
  </w:style>
  <w:style w:type="paragraph" w:styleId="Koptekst">
    <w:name w:val="header"/>
    <w:basedOn w:val="Standaard"/>
    <w:link w:val="KoptekstChar"/>
    <w:uiPriority w:val="99"/>
    <w:unhideWhenUsed/>
    <w:rsid w:val="006B521B"/>
    <w:pPr>
      <w:tabs>
        <w:tab w:val="center" w:pos="4536"/>
        <w:tab w:val="right" w:pos="9072"/>
      </w:tabs>
      <w:spacing w:after="0" w:line="290" w:lineRule="atLeast"/>
      <w:jc w:val="both"/>
    </w:pPr>
    <w:rPr>
      <w:rFonts w:ascii="Zed Display L Regular" w:eastAsiaTheme="minorHAnsi" w:hAnsi="Zed Display L Regular"/>
      <w:color w:val="FA3D52"/>
      <w:kern w:val="2"/>
      <w:sz w:val="20"/>
      <w:szCs w:val="20"/>
      <w:lang w:val="nl-NL"/>
      <w14:ligatures w14:val="standardContextual"/>
    </w:rPr>
  </w:style>
  <w:style w:type="character" w:customStyle="1" w:styleId="KoptekstChar">
    <w:name w:val="Koptekst Char"/>
    <w:basedOn w:val="Standaardalinea-lettertype"/>
    <w:link w:val="Koptekst"/>
    <w:uiPriority w:val="99"/>
    <w:rsid w:val="006B521B"/>
    <w:rPr>
      <w:rFonts w:ascii="Zed Display L Regular" w:hAnsi="Zed Display L Regular"/>
      <w:color w:val="FA3D52"/>
      <w:sz w:val="20"/>
      <w:szCs w:val="20"/>
    </w:rPr>
  </w:style>
  <w:style w:type="paragraph" w:styleId="Voettekst">
    <w:name w:val="footer"/>
    <w:basedOn w:val="Standaard"/>
    <w:link w:val="VoettekstChar"/>
    <w:uiPriority w:val="99"/>
    <w:unhideWhenUsed/>
    <w:rsid w:val="009E3A9E"/>
    <w:pPr>
      <w:tabs>
        <w:tab w:val="right" w:pos="10490"/>
      </w:tabs>
      <w:spacing w:after="0" w:line="290" w:lineRule="atLeast"/>
      <w:ind w:right="-2128"/>
      <w:jc w:val="both"/>
    </w:pPr>
    <w:rPr>
      <w:rFonts w:ascii="Zed Display L Regular" w:eastAsiaTheme="minorHAnsi" w:hAnsi="Zed Display L Regular"/>
      <w:color w:val="FA3D52"/>
      <w:kern w:val="2"/>
      <w:sz w:val="14"/>
      <w:szCs w:val="14"/>
      <w:lang w:val="nl-NL"/>
      <w14:ligatures w14:val="standardContextual"/>
    </w:rPr>
  </w:style>
  <w:style w:type="character" w:customStyle="1" w:styleId="VoettekstChar">
    <w:name w:val="Voettekst Char"/>
    <w:basedOn w:val="Standaardalinea-lettertype"/>
    <w:link w:val="Voettekst"/>
    <w:uiPriority w:val="99"/>
    <w:rsid w:val="009E3A9E"/>
    <w:rPr>
      <w:rFonts w:ascii="Zed Display L Regular" w:hAnsi="Zed Display L Regular"/>
      <w:color w:val="FA3D52"/>
      <w:sz w:val="14"/>
      <w:szCs w:val="14"/>
    </w:rPr>
  </w:style>
  <w:style w:type="paragraph" w:customStyle="1" w:styleId="IPWIntrotekst">
    <w:name w:val="IPW_Introtekst"/>
    <w:basedOn w:val="Standaard"/>
    <w:qFormat/>
    <w:rsid w:val="006D34A7"/>
    <w:pPr>
      <w:spacing w:before="920" w:after="300" w:line="248" w:lineRule="auto"/>
    </w:pPr>
    <w:rPr>
      <w:rFonts w:ascii="Zed Display L Regular" w:eastAsiaTheme="minorHAnsi" w:hAnsi="Zed Display L Regular"/>
      <w:b/>
      <w:bCs/>
      <w:color w:val="333333"/>
      <w:kern w:val="2"/>
      <w:sz w:val="28"/>
      <w:szCs w:val="28"/>
      <w:lang w:val="nl-NL"/>
      <w14:ligatures w14:val="standardContextual"/>
    </w:rPr>
  </w:style>
  <w:style w:type="paragraph" w:customStyle="1" w:styleId="IPWKlantnaaminkoptekst">
    <w:name w:val="IPW_Klantnaam in koptekst"/>
    <w:basedOn w:val="Koptekst"/>
    <w:qFormat/>
    <w:rsid w:val="006B521B"/>
    <w:rPr>
      <w:sz w:val="36"/>
    </w:rPr>
  </w:style>
  <w:style w:type="paragraph" w:customStyle="1" w:styleId="IPWBullet">
    <w:name w:val="IPW_Bullet"/>
    <w:basedOn w:val="Lijstalinea"/>
    <w:qFormat/>
    <w:rsid w:val="008E1D1E"/>
    <w:pPr>
      <w:numPr>
        <w:numId w:val="1"/>
      </w:numPr>
    </w:pPr>
  </w:style>
  <w:style w:type="paragraph" w:customStyle="1" w:styleId="IPWPaginanummer">
    <w:name w:val="IPW_Paginanummer"/>
    <w:basedOn w:val="Voettekst"/>
    <w:link w:val="IPWPaginanummerChar"/>
    <w:qFormat/>
    <w:rsid w:val="009E3A9E"/>
    <w:rPr>
      <w:sz w:val="20"/>
    </w:rPr>
  </w:style>
  <w:style w:type="character" w:customStyle="1" w:styleId="IPWPaginanummerChar">
    <w:name w:val="IPW_Paginanummer Char"/>
    <w:basedOn w:val="VoettekstChar"/>
    <w:link w:val="IPWPaginanummer"/>
    <w:rsid w:val="009E3A9E"/>
    <w:rPr>
      <w:rFonts w:ascii="Zed Display L Regular" w:hAnsi="Zed Display L Regular"/>
      <w:color w:val="FA3D52"/>
      <w:sz w:val="20"/>
      <w:szCs w:val="14"/>
    </w:rPr>
  </w:style>
  <w:style w:type="paragraph" w:customStyle="1" w:styleId="IPWKaderTekst">
    <w:name w:val="IPW_KaderTekst"/>
    <w:basedOn w:val="Standaard"/>
    <w:qFormat/>
    <w:rsid w:val="00855688"/>
    <w:pPr>
      <w:pBdr>
        <w:top w:val="single" w:sz="4" w:space="10" w:color="FFECEE"/>
        <w:left w:val="single" w:sz="4" w:space="10" w:color="FFECEE"/>
        <w:bottom w:val="single" w:sz="4" w:space="10" w:color="FFECEE"/>
        <w:right w:val="single" w:sz="4" w:space="10" w:color="FFECEE"/>
      </w:pBdr>
      <w:shd w:val="clear" w:color="auto" w:fill="FFECEE"/>
      <w:spacing w:after="0" w:line="290" w:lineRule="atLeast"/>
      <w:ind w:left="238" w:right="271"/>
      <w:jc w:val="both"/>
    </w:pPr>
    <w:rPr>
      <w:rFonts w:ascii="Zed Display L Regular" w:eastAsiaTheme="minorHAnsi" w:hAnsi="Zed Display L Regular"/>
      <w:color w:val="333333"/>
      <w:kern w:val="2"/>
      <w:sz w:val="20"/>
      <w:szCs w:val="20"/>
      <w:lang w:val="nl-NL"/>
      <w14:ligatures w14:val="standardContextual"/>
    </w:rPr>
  </w:style>
  <w:style w:type="paragraph" w:customStyle="1" w:styleId="IPWKaderKop">
    <w:name w:val="IPW_KaderKop"/>
    <w:basedOn w:val="Standaard"/>
    <w:qFormat/>
    <w:rsid w:val="00855688"/>
    <w:pPr>
      <w:pBdr>
        <w:top w:val="single" w:sz="4" w:space="10" w:color="FFECEE"/>
        <w:left w:val="single" w:sz="4" w:space="10" w:color="FFECEE"/>
        <w:bottom w:val="single" w:sz="4" w:space="10" w:color="FFECEE"/>
        <w:right w:val="single" w:sz="4" w:space="10" w:color="FFECEE"/>
      </w:pBdr>
      <w:shd w:val="clear" w:color="auto" w:fill="FFECEE"/>
      <w:spacing w:after="0" w:line="290" w:lineRule="atLeast"/>
      <w:ind w:left="238" w:right="271"/>
      <w:jc w:val="both"/>
    </w:pPr>
    <w:rPr>
      <w:rFonts w:ascii="Zed Display L Regular" w:eastAsiaTheme="minorHAnsi" w:hAnsi="Zed Display L Regular"/>
      <w:b/>
      <w:bCs/>
      <w:color w:val="333333"/>
      <w:kern w:val="2"/>
      <w:sz w:val="20"/>
      <w:szCs w:val="20"/>
      <w:lang w:val="nl-NL"/>
      <w14:ligatures w14:val="standardContextual"/>
    </w:rPr>
  </w:style>
  <w:style w:type="character" w:styleId="Tekstvantijdelijkeaanduiding">
    <w:name w:val="Placeholder Text"/>
    <w:basedOn w:val="Standaardalinea-lettertype"/>
    <w:uiPriority w:val="99"/>
    <w:semiHidden/>
    <w:rsid w:val="004F745F"/>
    <w:rPr>
      <w:color w:val="666666"/>
    </w:rPr>
  </w:style>
  <w:style w:type="paragraph" w:styleId="Revisie">
    <w:name w:val="Revision"/>
    <w:hidden/>
    <w:uiPriority w:val="99"/>
    <w:semiHidden/>
    <w:rsid w:val="00E7702E"/>
    <w:pPr>
      <w:spacing w:after="0" w:line="240" w:lineRule="auto"/>
    </w:pPr>
    <w:rPr>
      <w:rFonts w:eastAsiaTheme="minorEastAsia"/>
      <w:kern w:val="0"/>
      <w:sz w:val="22"/>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publiekewaarden.sharepoint.com/Sjablonen/IPW%20briefpapier.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BF4314EF18A1F84ABDE78CED3982BCF1" ma:contentTypeVersion="6" ma:contentTypeDescription="Een nieuw document maken." ma:contentTypeScope="" ma:versionID="8de908104983e09022628b868788b253">
  <xsd:schema xmlns:xsd="http://www.w3.org/2001/XMLSchema" xmlns:xs="http://www.w3.org/2001/XMLSchema" xmlns:p="http://schemas.microsoft.com/office/2006/metadata/properties" xmlns:ns2="05315b82-1dfb-4e5e-9552-783e6a05cbd5" xmlns:ns3="af2014bd-bf57-4a9d-a2ff-3f7705003c05" targetNamespace="http://schemas.microsoft.com/office/2006/metadata/properties" ma:root="true" ma:fieldsID="69b9d1af6d5eb226627bb229ffd18085" ns2:_="" ns3:_="">
    <xsd:import namespace="05315b82-1dfb-4e5e-9552-783e6a05cbd5"/>
    <xsd:import namespace="af2014bd-bf57-4a9d-a2ff-3f7705003c0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315b82-1dfb-4e5e-9552-783e6a05cb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f2014bd-bf57-4a9d-a2ff-3f7705003c05"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8AF7CD6-F92B-4CED-A3E7-5AB38C2E3D0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F2189D1-00F4-46D1-A692-7817D1094901}">
  <ds:schemaRefs>
    <ds:schemaRef ds:uri="http://schemas.openxmlformats.org/officeDocument/2006/bibliography"/>
  </ds:schemaRefs>
</ds:datastoreItem>
</file>

<file path=customXml/itemProps3.xml><?xml version="1.0" encoding="utf-8"?>
<ds:datastoreItem xmlns:ds="http://schemas.openxmlformats.org/officeDocument/2006/customXml" ds:itemID="{A0CAF746-35CB-4EB3-855B-503C0529FE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315b82-1dfb-4e5e-9552-783e6a05cbd5"/>
    <ds:schemaRef ds:uri="af2014bd-bf57-4a9d-a2ff-3f7705003c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0BE9388-5304-4633-A865-92B53AC53CF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IPW%20briefpapier.dotx</Template>
  <TotalTime>1</TotalTime>
  <Pages>2</Pages>
  <Words>570</Words>
  <Characters>3139</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Word Specialist</Company>
  <LinksUpToDate>false</LinksUpToDate>
  <CharactersWithSpaces>3702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Manon Poppe | IPW</dc:creator>
  <cp:keywords/>
  <dc:description/>
  <cp:lastModifiedBy>Sanne Gleijsteen | IPW</cp:lastModifiedBy>
  <cp:revision>4</cp:revision>
  <dcterms:created xsi:type="dcterms:W3CDTF">2026-09-30T06:40:00Z</dcterms:created>
  <dcterms:modified xsi:type="dcterms:W3CDTF">2026-10-01T13:16:00Z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0x010100BF4314EF18A1F84ABDE78CED3982BCF1</vt:lpwstr>
  </property>
  <property fmtid="{D5CDD505-2E9C-101B-9397-08002B2CF9AE}" pid="3" name="MSIP_Label_30c91a24-0c32-4ced-a279-4a9bcdbbecae_Enabled">
    <vt:lpwstr>true</vt:lpwstr>
  </property>
  <property fmtid="{D5CDD505-2E9C-101B-9397-08002B2CF9AE}" pid="4" name="MSIP_Label_30c91a24-0c32-4ced-a279-4a9bcdbbecae_SetDate">
    <vt:lpwstr>2026-06-10T12:09:49Z</vt:lpwstr>
  </property>
  <property fmtid="{D5CDD505-2E9C-101B-9397-08002B2CF9AE}" pid="5" name="MSIP_Label_30c91a24-0c32-4ced-a279-4a9bcdbbecae_Method">
    <vt:lpwstr>Standard</vt:lpwstr>
  </property>
  <property fmtid="{D5CDD505-2E9C-101B-9397-08002B2CF9AE}" pid="6" name="MSIP_Label_30c91a24-0c32-4ced-a279-4a9bcdbbecae_Name">
    <vt:lpwstr>Publiek</vt:lpwstr>
  </property>
  <property fmtid="{D5CDD505-2E9C-101B-9397-08002B2CF9AE}" pid="7" name="MSIP_Label_30c91a24-0c32-4ced-a279-4a9bcdbbecae_SiteId">
    <vt:lpwstr>6bca9869-f92c-4cb3-8518-11b104f91ab6</vt:lpwstr>
  </property>
  <property fmtid="{D5CDD505-2E9C-101B-9397-08002B2CF9AE}" pid="8" name="MSIP_Label_30c91a24-0c32-4ced-a279-4a9bcdbbecae_ActionId">
    <vt:lpwstr>0e9e78c8-e888-4645-95be-0db407fa458d</vt:lpwstr>
  </property>
  <property fmtid="{D5CDD505-2E9C-101B-9397-08002B2CF9AE}" pid="9" name="MSIP_Label_30c91a24-0c32-4ced-a279-4a9bcdbbecae_ContentBits">
    <vt:lpwstr>0</vt:lpwstr>
  </property>
</Properties>
</file>